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75" w:rsidRDefault="00EE7975" w:rsidP="001956A6">
      <w:r>
        <w:t>Учетный номер  ___________                  Заведующей МБДОУ - «ДС  №4 «Экият»</w:t>
      </w:r>
    </w:p>
    <w:p w:rsidR="00EE7975" w:rsidRDefault="00EE7975" w:rsidP="001956A6">
      <w:pPr>
        <w:ind w:firstLine="4111"/>
      </w:pPr>
      <w:r>
        <w:t>г. Мамадыш»</w:t>
      </w:r>
    </w:p>
    <w:p w:rsidR="00EE7975" w:rsidRDefault="00EE7975" w:rsidP="001956A6">
      <w:r>
        <w:t xml:space="preserve">                                                                    Хисамовой А.М..</w:t>
      </w:r>
    </w:p>
    <w:p w:rsidR="00EE7975" w:rsidRDefault="00EE7975" w:rsidP="001956A6">
      <w:r>
        <w:t xml:space="preserve">                                                                    от  отца, матери, законного представителя (подчеркнуть)</w:t>
      </w:r>
    </w:p>
    <w:p w:rsidR="00EE7975" w:rsidRDefault="00EE7975" w:rsidP="001956A6">
      <w:r>
        <w:t xml:space="preserve">                                                                    _________________________________________________</w:t>
      </w:r>
    </w:p>
    <w:p w:rsidR="00EE7975" w:rsidRDefault="00EE7975" w:rsidP="001956A6">
      <w:r>
        <w:t xml:space="preserve">                                                                    _________________________________________________</w:t>
      </w:r>
    </w:p>
    <w:p w:rsidR="00EE7975" w:rsidRDefault="00EE7975" w:rsidP="001956A6">
      <w:r>
        <w:t xml:space="preserve">                                                                               (</w:t>
      </w:r>
      <w:r w:rsidRPr="00DB2C32">
        <w:rPr>
          <w:sz w:val="20"/>
          <w:szCs w:val="20"/>
        </w:rPr>
        <w:t>фамилия, имя, отчество (при наличии) родителя</w:t>
      </w:r>
      <w:r>
        <w:t>)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документ, удостоверяющий личность Заявителя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Тип документа: Паспорт РФ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серии _________ № ___________ от ____ _____  ______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Проживающего  по адресу: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_______________________________________________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 _______________________________________________</w:t>
      </w:r>
    </w:p>
    <w:p w:rsidR="00EE7975" w:rsidRDefault="00EE7975" w:rsidP="001956A6">
      <w:pPr>
        <w:tabs>
          <w:tab w:val="left" w:pos="4125"/>
        </w:tabs>
      </w:pPr>
      <w:r>
        <w:t xml:space="preserve">                                                                     Телефон: домашний _____________________________</w:t>
      </w:r>
    </w:p>
    <w:p w:rsidR="00EE7975" w:rsidRDefault="00EE7975" w:rsidP="001956A6">
      <w:pPr>
        <w:tabs>
          <w:tab w:val="left" w:pos="4125"/>
        </w:tabs>
      </w:pPr>
      <w:r>
        <w:tab/>
        <w:t>сотовый _______________________________________</w:t>
      </w:r>
    </w:p>
    <w:p w:rsidR="00EE7975" w:rsidRPr="00705DCB" w:rsidRDefault="00EE7975" w:rsidP="001956A6">
      <w:pPr>
        <w:tabs>
          <w:tab w:val="left" w:pos="4125"/>
        </w:tabs>
      </w:pPr>
      <w:r>
        <w:t xml:space="preserve">                                                                     </w:t>
      </w:r>
    </w:p>
    <w:p w:rsidR="00EE7975" w:rsidRPr="00705DCB" w:rsidRDefault="00EE7975" w:rsidP="001956A6">
      <w:pPr>
        <w:tabs>
          <w:tab w:val="left" w:pos="4125"/>
        </w:tabs>
        <w:spacing w:line="360" w:lineRule="auto"/>
        <w:jc w:val="center"/>
      </w:pPr>
      <w:r>
        <w:t>З А Я В Л Е Н И Е</w:t>
      </w:r>
    </w:p>
    <w:p w:rsidR="00EE7975" w:rsidRPr="00B71E53" w:rsidRDefault="00EE7975" w:rsidP="001956A6">
      <w:r>
        <w:t xml:space="preserve">Прошу </w:t>
      </w:r>
      <w:r w:rsidRPr="00B71E53">
        <w:t>Вас зачислить моего ребенка</w:t>
      </w:r>
      <w:r>
        <w:t xml:space="preserve"> ______________________________________________</w:t>
      </w:r>
    </w:p>
    <w:p w:rsidR="00EE7975" w:rsidRPr="00B71E53" w:rsidRDefault="00EE7975" w:rsidP="001956A6"/>
    <w:p w:rsidR="00EE7975" w:rsidRPr="00B71E53" w:rsidRDefault="00EE7975" w:rsidP="001956A6">
      <w:r>
        <w:t>_</w:t>
      </w:r>
      <w:r w:rsidRPr="00B71E53">
        <w:t>________________________________________________________</w:t>
      </w:r>
      <w:r>
        <w:t>_____________________</w:t>
      </w:r>
    </w:p>
    <w:p w:rsidR="00EE7975" w:rsidRDefault="00EE7975" w:rsidP="001956A6">
      <w:pPr>
        <w:rPr>
          <w:sz w:val="20"/>
          <w:szCs w:val="20"/>
        </w:rPr>
      </w:pPr>
      <w:r w:rsidRPr="00B71E53">
        <w:rPr>
          <w:sz w:val="20"/>
          <w:szCs w:val="20"/>
        </w:rPr>
        <w:t xml:space="preserve">                                                  (Ф.И.О. </w:t>
      </w:r>
      <w:r>
        <w:rPr>
          <w:sz w:val="20"/>
          <w:szCs w:val="20"/>
        </w:rPr>
        <w:t>ребенка полностью</w:t>
      </w:r>
      <w:r w:rsidRPr="00B71E53">
        <w:rPr>
          <w:sz w:val="20"/>
          <w:szCs w:val="20"/>
        </w:rPr>
        <w:t>, дата</w:t>
      </w:r>
      <w:r>
        <w:rPr>
          <w:sz w:val="20"/>
          <w:szCs w:val="20"/>
          <w:lang w:val="tt-RU"/>
        </w:rPr>
        <w:t xml:space="preserve"> и  место </w:t>
      </w:r>
      <w:r w:rsidRPr="00B71E53">
        <w:rPr>
          <w:sz w:val="20"/>
          <w:szCs w:val="20"/>
        </w:rPr>
        <w:t xml:space="preserve"> рождения)  </w:t>
      </w:r>
    </w:p>
    <w:p w:rsidR="00EE7975" w:rsidRDefault="00EE7975" w:rsidP="001956A6">
      <w:pPr>
        <w:rPr>
          <w:sz w:val="20"/>
          <w:szCs w:val="20"/>
        </w:rPr>
      </w:pPr>
      <w:r w:rsidRPr="001956A6">
        <w:t>проживающего по адресу</w:t>
      </w:r>
      <w:r>
        <w:rPr>
          <w:sz w:val="20"/>
          <w:szCs w:val="20"/>
        </w:rPr>
        <w:t xml:space="preserve"> ___________________________________________________________________</w:t>
      </w:r>
    </w:p>
    <w:p w:rsidR="00EE7975" w:rsidRPr="003F7896" w:rsidRDefault="00EE7975" w:rsidP="003F7896">
      <w:pPr>
        <w:pStyle w:val="ConsPlusNonformat"/>
        <w:rPr>
          <w:rFonts w:ascii="Times New Roman" w:hAnsi="Times New Roman" w:cs="Times New Roman"/>
        </w:rPr>
      </w:pPr>
      <w:r w:rsidRPr="00FC7D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7D48">
        <w:rPr>
          <w:rFonts w:ascii="Times New Roman" w:hAnsi="Times New Roman" w:cs="Times New Roman"/>
          <w:sz w:val="24"/>
          <w:szCs w:val="24"/>
        </w:rPr>
        <w:t xml:space="preserve">    </w:t>
      </w:r>
      <w:r w:rsidRPr="00DB2C32">
        <w:rPr>
          <w:rFonts w:ascii="Times New Roman" w:hAnsi="Times New Roman" w:cs="Times New Roman"/>
        </w:rPr>
        <w:t>(адрес места жительства ребенка с указанием  индекса)</w:t>
      </w:r>
    </w:p>
    <w:p w:rsidR="00EE7975" w:rsidRDefault="00EE7975" w:rsidP="001956A6">
      <w:r w:rsidRPr="00B71E53">
        <w:rPr>
          <w:sz w:val="20"/>
          <w:szCs w:val="20"/>
        </w:rPr>
        <w:t xml:space="preserve"> </w:t>
      </w:r>
      <w:r w:rsidRPr="00B71E53">
        <w:t>в муниципальное бюджетное дошкольное образов</w:t>
      </w:r>
      <w:r>
        <w:t>ательное учреждение «Детский сад №4 «Экият» города Мамадыш</w:t>
      </w:r>
      <w:r w:rsidRPr="00B71E53">
        <w:t xml:space="preserve">» </w:t>
      </w:r>
      <w:r>
        <w:t>Мамадышс</w:t>
      </w:r>
      <w:r w:rsidRPr="00B71E53">
        <w:t xml:space="preserve">кого муниципального района Республики Татарстан  </w:t>
      </w:r>
    </w:p>
    <w:p w:rsidR="00EE7975" w:rsidRPr="00B71E53" w:rsidRDefault="00EE7975" w:rsidP="001956A6">
      <w:r w:rsidRPr="00B71E53">
        <w:t xml:space="preserve">  с  «_____»_______________20____г. </w:t>
      </w:r>
    </w:p>
    <w:p w:rsidR="00EE7975" w:rsidRPr="00B71E53" w:rsidRDefault="00EE7975" w:rsidP="001956A6">
      <w:r w:rsidRPr="00B71E53">
        <w:t xml:space="preserve">                                                                                                                                      </w:t>
      </w:r>
    </w:p>
    <w:p w:rsidR="00EE7975" w:rsidRPr="00B71E53" w:rsidRDefault="00EE7975" w:rsidP="001956A6">
      <w:r w:rsidRPr="00B71E53">
        <w:t>К заявлению прилагаю следующие документы:</w:t>
      </w:r>
    </w:p>
    <w:p w:rsidR="00EE7975" w:rsidRPr="00B71E53" w:rsidRDefault="00EE7975" w:rsidP="001956A6">
      <w:r w:rsidRPr="00B71E53">
        <w:t xml:space="preserve">     - свидетельство о рождении ребёнка (копия);</w:t>
      </w:r>
    </w:p>
    <w:p w:rsidR="00EE7975" w:rsidRDefault="00EE7975" w:rsidP="001956A6">
      <w:r w:rsidRPr="00B71E53">
        <w:t xml:space="preserve">     - медицинская карта ребенка.</w:t>
      </w:r>
    </w:p>
    <w:p w:rsidR="00EE7975" w:rsidRDefault="00EE7975" w:rsidP="001956A6">
      <w:r>
        <w:t xml:space="preserve">    </w:t>
      </w:r>
      <w:bookmarkStart w:id="0" w:name="_GoBack"/>
      <w:bookmarkEnd w:id="0"/>
      <w:r>
        <w:t xml:space="preserve"> -свидетельство о регистрации ребенка по месту жительства или по месту пребывания(копия);</w:t>
      </w:r>
    </w:p>
    <w:p w:rsidR="00EE7975" w:rsidRDefault="00EE7975" w:rsidP="001956A6">
      <w:r>
        <w:t xml:space="preserve">     - иные документы (перечислить)_________________________________________________</w:t>
      </w:r>
    </w:p>
    <w:p w:rsidR="00EE7975" w:rsidRPr="00B71E53" w:rsidRDefault="00EE7975" w:rsidP="001956A6">
      <w:pPr>
        <w:rPr>
          <w:lang w:val="tt-RU"/>
        </w:rPr>
      </w:pPr>
      <w:r>
        <w:t xml:space="preserve">       ____________________________________________________________________________</w:t>
      </w:r>
    </w:p>
    <w:p w:rsidR="00EE7975" w:rsidRPr="00B71E53" w:rsidRDefault="00EE7975" w:rsidP="001956A6">
      <w:pPr>
        <w:rPr>
          <w:lang w:val="tt-RU"/>
        </w:rPr>
      </w:pPr>
      <w:r w:rsidRPr="00B71E53">
        <w:rPr>
          <w:lang w:val="tt-RU"/>
        </w:rPr>
        <w:t xml:space="preserve">                                                              </w:t>
      </w:r>
    </w:p>
    <w:p w:rsidR="00EE7975" w:rsidRPr="00B71E53" w:rsidRDefault="00EE7975" w:rsidP="001956A6">
      <w:r w:rsidRPr="00B71E53">
        <w:rPr>
          <w:lang w:val="tt-RU"/>
        </w:rPr>
        <w:t xml:space="preserve">                                                   </w:t>
      </w:r>
      <w:r w:rsidRPr="00B71E53">
        <w:t xml:space="preserve">Дата: «_____»_______________20____г. </w:t>
      </w:r>
    </w:p>
    <w:p w:rsidR="00EE7975" w:rsidRPr="00B71E53" w:rsidRDefault="00EE7975" w:rsidP="001956A6"/>
    <w:p w:rsidR="00EE7975" w:rsidRPr="00B71E53" w:rsidRDefault="00EE7975" w:rsidP="001956A6">
      <w:r w:rsidRPr="00B71E53">
        <w:t xml:space="preserve">                                                   Подпись:______________  /________________________/</w:t>
      </w:r>
    </w:p>
    <w:p w:rsidR="00EE7975" w:rsidRPr="001D5D5E" w:rsidRDefault="00EE7975" w:rsidP="001956A6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(расшифровка)  </w:t>
      </w:r>
      <w:r w:rsidRPr="00B71E53">
        <w:t xml:space="preserve">  </w:t>
      </w:r>
    </w:p>
    <w:p w:rsidR="00EE7975" w:rsidRPr="00B71E53" w:rsidRDefault="00EE7975" w:rsidP="001956A6">
      <w:pPr>
        <w:rPr>
          <w:sz w:val="20"/>
          <w:szCs w:val="20"/>
        </w:rPr>
      </w:pPr>
    </w:p>
    <w:p w:rsidR="00EE7975" w:rsidRPr="00B71E53" w:rsidRDefault="00EE7975" w:rsidP="001956A6">
      <w:pPr>
        <w:ind w:firstLine="567"/>
        <w:jc w:val="both"/>
        <w:rPr>
          <w:lang w:val="tt-RU"/>
        </w:rPr>
      </w:pPr>
      <w:r w:rsidRPr="00B71E53">
        <w:t>С уставом учреждения, лицензией на осуществление обр</w:t>
      </w:r>
      <w:r>
        <w:t>азовательной деятельности, о</w:t>
      </w:r>
      <w:r w:rsidRPr="00B71E53">
        <w:t>бразовательной программой</w:t>
      </w:r>
      <w:r w:rsidRPr="00B71E53">
        <w:rPr>
          <w:color w:val="FF0000"/>
        </w:rPr>
        <w:t xml:space="preserve"> </w:t>
      </w:r>
      <w:r>
        <w:t xml:space="preserve"> МБДОУ- «ДС №4 «Экият</w:t>
      </w:r>
      <w:r w:rsidRPr="00B71E53">
        <w:t>»</w:t>
      </w:r>
      <w:r>
        <w:t xml:space="preserve"> г.Мамадыш» </w:t>
      </w:r>
      <w:r w:rsidRPr="00B71E53">
        <w:t xml:space="preserve"> и другими документами</w:t>
      </w:r>
      <w:r>
        <w:t xml:space="preserve"> (режим дня, расписание ОД, Правила внутреннего распорядка для воспитанников)</w:t>
      </w:r>
      <w:r w:rsidRPr="00B71E53">
        <w:t xml:space="preserve">, регламентирующими организацию образовательной деятельности, права и обязанности воспитанников Учреждения  ознакомлены. </w:t>
      </w:r>
      <w:r w:rsidRPr="00B71E53">
        <w:rPr>
          <w:lang w:val="tt-RU"/>
        </w:rPr>
        <w:t xml:space="preserve">                                                              </w:t>
      </w:r>
    </w:p>
    <w:p w:rsidR="00EE7975" w:rsidRPr="00B71E53" w:rsidRDefault="00EE7975" w:rsidP="001956A6">
      <w:pPr>
        <w:jc w:val="center"/>
      </w:pPr>
      <w:r w:rsidRPr="00B71E53">
        <w:t xml:space="preserve"> </w:t>
      </w:r>
    </w:p>
    <w:p w:rsidR="00EE7975" w:rsidRPr="00B71E53" w:rsidRDefault="00EE7975" w:rsidP="007A4228">
      <w:r w:rsidRPr="00B71E53">
        <w:t xml:space="preserve">                                                   Дата:  «_____»_______________20____г. </w:t>
      </w:r>
    </w:p>
    <w:p w:rsidR="00EE7975" w:rsidRPr="00B71E53" w:rsidRDefault="00EE7975" w:rsidP="007A4228">
      <w:pPr>
        <w:tabs>
          <w:tab w:val="left" w:pos="2895"/>
          <w:tab w:val="center" w:pos="4677"/>
        </w:tabs>
      </w:pPr>
    </w:p>
    <w:p w:rsidR="00EE7975" w:rsidRPr="00B71E53" w:rsidRDefault="00EE7975" w:rsidP="007A4228">
      <w:r w:rsidRPr="00B71E53">
        <w:t xml:space="preserve">                                                   Подпись:______________  /________________________/</w:t>
      </w:r>
    </w:p>
    <w:p w:rsidR="00EE7975" w:rsidRPr="003F7896" w:rsidRDefault="00EE7975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>
        <w:rPr>
          <w:sz w:val="20"/>
          <w:szCs w:val="20"/>
        </w:rPr>
        <w:t>овка)</w:t>
      </w:r>
    </w:p>
    <w:p w:rsidR="00EE7975" w:rsidRPr="003F7896" w:rsidRDefault="00EE7975" w:rsidP="007A4228">
      <w:pPr>
        <w:pStyle w:val="1"/>
        <w:shd w:val="clear" w:color="auto" w:fill="auto"/>
        <w:spacing w:line="240" w:lineRule="auto"/>
        <w:ind w:left="120" w:right="20" w:firstLine="340"/>
        <w:rPr>
          <w:rFonts w:ascii="Times New Roman" w:hAnsi="Times New Roman"/>
          <w:sz w:val="24"/>
          <w:szCs w:val="24"/>
        </w:rPr>
      </w:pPr>
      <w:r w:rsidRPr="003F7896">
        <w:rPr>
          <w:rFonts w:ascii="Times New Roman" w:hAnsi="Times New Roman"/>
          <w:sz w:val="24"/>
          <w:szCs w:val="24"/>
        </w:rPr>
        <w:t>Даю свое согласие  на обработку моих персональных данных и персональных данных моего</w:t>
      </w:r>
      <w:r>
        <w:rPr>
          <w:rFonts w:ascii="Times New Roman" w:hAnsi="Times New Roman"/>
          <w:sz w:val="24"/>
          <w:szCs w:val="24"/>
        </w:rPr>
        <w:t xml:space="preserve"> ребенка, предоставленных </w:t>
      </w:r>
      <w:r w:rsidRPr="006F7DA0">
        <w:rPr>
          <w:rFonts w:ascii="Times New Roman" w:hAnsi="Times New Roman"/>
          <w:sz w:val="24"/>
          <w:szCs w:val="24"/>
        </w:rPr>
        <w:t>лично у</w:t>
      </w:r>
      <w:r>
        <w:rPr>
          <w:rFonts w:ascii="Times New Roman" w:hAnsi="Times New Roman"/>
          <w:sz w:val="24"/>
          <w:szCs w:val="24"/>
        </w:rPr>
        <w:t>становленном законодательством Р</w:t>
      </w:r>
      <w:r w:rsidRPr="006F7DA0">
        <w:rPr>
          <w:rFonts w:ascii="Times New Roman" w:hAnsi="Times New Roman"/>
          <w:sz w:val="24"/>
          <w:szCs w:val="24"/>
        </w:rPr>
        <w:t>оссийской Федерации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F789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F7DA0">
        <w:rPr>
          <w:rFonts w:ascii="Times New Roman" w:hAnsi="Times New Roman"/>
          <w:sz w:val="24"/>
          <w:szCs w:val="24"/>
        </w:rPr>
        <w:t xml:space="preserve">                 </w:t>
      </w:r>
    </w:p>
    <w:p w:rsidR="00EE7975" w:rsidRPr="00B71E53" w:rsidRDefault="00EE7975" w:rsidP="007A4228">
      <w:r>
        <w:t xml:space="preserve">                                                   </w:t>
      </w:r>
      <w:r w:rsidRPr="00B71E53">
        <w:t xml:space="preserve"> Дата:  </w:t>
      </w:r>
      <w:r>
        <w:t xml:space="preserve">               </w:t>
      </w:r>
      <w:r w:rsidRPr="00B71E53">
        <w:t xml:space="preserve">«_____»_______________20____г. </w:t>
      </w:r>
    </w:p>
    <w:p w:rsidR="00EE7975" w:rsidRPr="00B71E53" w:rsidRDefault="00EE7975" w:rsidP="007A4228">
      <w:pPr>
        <w:tabs>
          <w:tab w:val="left" w:pos="2895"/>
          <w:tab w:val="center" w:pos="4677"/>
        </w:tabs>
      </w:pPr>
    </w:p>
    <w:p w:rsidR="00EE7975" w:rsidRPr="00B71E53" w:rsidRDefault="00EE7975" w:rsidP="007A4228">
      <w:r w:rsidRPr="00B71E53">
        <w:t xml:space="preserve">                                                   Подпись:______________  /________________________/</w:t>
      </w:r>
    </w:p>
    <w:p w:rsidR="00EE7975" w:rsidRPr="003E47CD" w:rsidRDefault="00EE7975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>
        <w:rPr>
          <w:sz w:val="20"/>
          <w:szCs w:val="20"/>
        </w:rPr>
        <w:t>овка)</w:t>
      </w:r>
    </w:p>
    <w:sectPr w:rsidR="00EE7975" w:rsidRPr="003E47CD" w:rsidSect="00705DCB">
      <w:pgSz w:w="11906" w:h="16838"/>
      <w:pgMar w:top="540" w:right="206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6A6"/>
    <w:rsid w:val="000802CE"/>
    <w:rsid w:val="001956A6"/>
    <w:rsid w:val="001D5D5E"/>
    <w:rsid w:val="0020573A"/>
    <w:rsid w:val="00210695"/>
    <w:rsid w:val="003853C5"/>
    <w:rsid w:val="003E47CD"/>
    <w:rsid w:val="003F7896"/>
    <w:rsid w:val="004231FF"/>
    <w:rsid w:val="004D4EBA"/>
    <w:rsid w:val="006F7DA0"/>
    <w:rsid w:val="00705DCB"/>
    <w:rsid w:val="00737ECC"/>
    <w:rsid w:val="0074126D"/>
    <w:rsid w:val="007A4228"/>
    <w:rsid w:val="00912C04"/>
    <w:rsid w:val="0095479C"/>
    <w:rsid w:val="009C324B"/>
    <w:rsid w:val="009C365C"/>
    <w:rsid w:val="00B0537A"/>
    <w:rsid w:val="00B71E53"/>
    <w:rsid w:val="00BD4A6A"/>
    <w:rsid w:val="00DB2C32"/>
    <w:rsid w:val="00E639C1"/>
    <w:rsid w:val="00EE7975"/>
    <w:rsid w:val="00FC7D48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6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6A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F7896"/>
    <w:rPr>
      <w:rFonts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F7896"/>
    <w:pPr>
      <w:shd w:val="clear" w:color="auto" w:fill="FFFFFF"/>
      <w:spacing w:line="240" w:lineRule="atLeast"/>
    </w:pPr>
    <w:rPr>
      <w:rFonts w:ascii="Calibri" w:eastAsia="Calibri" w:hAnsi="Calibr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</Pages>
  <Words>660</Words>
  <Characters>3764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13</cp:revision>
  <dcterms:created xsi:type="dcterms:W3CDTF">2015-02-13T08:13:00Z</dcterms:created>
  <dcterms:modified xsi:type="dcterms:W3CDTF">2015-08-12T07:23:00Z</dcterms:modified>
</cp:coreProperties>
</file>